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F13F7" w14:textId="436640B7" w:rsidR="009920C5" w:rsidRDefault="009920C5"/>
    <w:sectPr w:rsidR="009920C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522BA" w14:textId="77777777" w:rsidR="00A24565" w:rsidRDefault="00A24565" w:rsidP="00EA4842">
      <w:pPr>
        <w:spacing w:after="0" w:line="240" w:lineRule="auto"/>
      </w:pPr>
      <w:r>
        <w:separator/>
      </w:r>
    </w:p>
  </w:endnote>
  <w:endnote w:type="continuationSeparator" w:id="0">
    <w:p w14:paraId="458D8DB4" w14:textId="77777777" w:rsidR="00A24565" w:rsidRDefault="00A24565" w:rsidP="00EA4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D5A67" w14:textId="77777777" w:rsidR="00A24565" w:rsidRDefault="00A24565" w:rsidP="00EA4842">
      <w:pPr>
        <w:spacing w:after="0" w:line="240" w:lineRule="auto"/>
      </w:pPr>
      <w:r>
        <w:separator/>
      </w:r>
    </w:p>
  </w:footnote>
  <w:footnote w:type="continuationSeparator" w:id="0">
    <w:p w14:paraId="4459D707" w14:textId="77777777" w:rsidR="00A24565" w:rsidRDefault="00A24565" w:rsidP="00EA4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B9AB" w14:textId="77777777" w:rsidR="00EA4842" w:rsidRPr="0036135B" w:rsidRDefault="00EA4842" w:rsidP="00EA4842">
    <w:pPr>
      <w:pStyle w:val="Header"/>
      <w:rPr>
        <w:sz w:val="32"/>
        <w:szCs w:val="32"/>
      </w:rPr>
    </w:pPr>
    <w:r w:rsidRPr="0036135B">
      <w:rPr>
        <w:sz w:val="32"/>
        <w:szCs w:val="32"/>
      </w:rPr>
      <w:t xml:space="preserve">S H E P </w:t>
    </w:r>
    <w:r>
      <w:rPr>
        <w:sz w:val="32"/>
        <w:szCs w:val="32"/>
      </w:rPr>
      <w:tab/>
    </w:r>
    <w:proofErr w:type="gramStart"/>
    <w:r>
      <w:rPr>
        <w:sz w:val="32"/>
        <w:szCs w:val="32"/>
      </w:rPr>
      <w:tab/>
      <w:t xml:space="preserve">  </w:t>
    </w:r>
    <w:r w:rsidRPr="0036135B">
      <w:t>sheplegal.com</w:t>
    </w:r>
    <w:proofErr w:type="gramEnd"/>
  </w:p>
  <w:p w14:paraId="6AAAE9D1" w14:textId="77777777" w:rsidR="00EA4842" w:rsidRDefault="00EA48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842"/>
    <w:rsid w:val="005A5C1E"/>
    <w:rsid w:val="006E2E21"/>
    <w:rsid w:val="009920C5"/>
    <w:rsid w:val="00A24565"/>
    <w:rsid w:val="00CD7363"/>
    <w:rsid w:val="00EA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694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4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484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48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48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84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84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84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84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48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48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484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484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484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84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84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84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84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4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4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48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484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4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48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48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48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48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48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484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4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842"/>
  </w:style>
  <w:style w:type="paragraph" w:styleId="Footer">
    <w:name w:val="footer"/>
    <w:basedOn w:val="Normal"/>
    <w:link w:val="FooterChar"/>
    <w:uiPriority w:val="99"/>
    <w:unhideWhenUsed/>
    <w:rsid w:val="00EA4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Letterhead.dotx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Sanoj Allen</dc:creator>
  <cp:keywords/>
  <dc:description/>
  <cp:lastModifiedBy>Sanoj Allen</cp:lastModifiedBy>
  <cp:revision>1</cp:revision>
  <dcterms:created xsi:type="dcterms:W3CDTF">2026-04-16T16:36:00Z</dcterms:created>
  <dcterms:modified xsi:type="dcterms:W3CDTF">2026-04-16T16:37:00Z</dcterms:modified>
</cp:coreProperties>
</file>